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14:paraId="19997FEB" w14:textId="77777777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7AC56FA6" w14:textId="77777777" w:rsidR="00692703" w:rsidRPr="00CF1A49" w:rsidRDefault="00A6008C" w:rsidP="00913946">
            <w:pPr>
              <w:pStyle w:val="Title"/>
            </w:pPr>
            <w:r>
              <w:t>Laura</w:t>
            </w:r>
            <w:r w:rsidR="00692703" w:rsidRPr="00CF1A49">
              <w:t xml:space="preserve"> </w:t>
            </w:r>
            <w:r>
              <w:rPr>
                <w:rStyle w:val="IntenseEmphasis"/>
              </w:rPr>
              <w:t>Deichen</w:t>
            </w:r>
          </w:p>
          <w:p w14:paraId="03592AF8" w14:textId="3F28C708" w:rsidR="00692703" w:rsidRPr="00CF1A49" w:rsidRDefault="004657C7" w:rsidP="00913946">
            <w:pPr>
              <w:pStyle w:val="ContactInfo"/>
              <w:contextualSpacing w:val="0"/>
            </w:pPr>
            <w:r>
              <w:t>1480 Madonna Rd., Apt.3, San Luis Obispo, CA 93402 (805)471-5301</w:t>
            </w:r>
          </w:p>
          <w:p w14:paraId="0ED222B8" w14:textId="611181C0" w:rsidR="00A6008C" w:rsidRDefault="00A6008C" w:rsidP="00913946">
            <w:pPr>
              <w:pStyle w:val="ContactInfoEmphasis"/>
              <w:contextualSpacing w:val="0"/>
            </w:pPr>
            <w:r>
              <w:t>deichen.laura@gmail.com</w:t>
            </w:r>
            <w:r w:rsidR="00692703" w:rsidRPr="00CF1A49">
              <w:t xml:space="preserve"> </w:t>
            </w:r>
          </w:p>
          <w:p w14:paraId="2E8AB048" w14:textId="77777777" w:rsidR="00692703" w:rsidRPr="00CF1A49" w:rsidRDefault="00692703" w:rsidP="00913946">
            <w:pPr>
              <w:pStyle w:val="ContactInfoEmphasis"/>
              <w:contextualSpacing w:val="0"/>
            </w:pPr>
            <w:r w:rsidRPr="00CF1A49">
              <w:t xml:space="preserve">  </w:t>
            </w:r>
          </w:p>
        </w:tc>
      </w:tr>
    </w:tbl>
    <w:p w14:paraId="4D15613D" w14:textId="77777777" w:rsidR="004E01EB" w:rsidRPr="00CF1A49" w:rsidRDefault="00000000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0918D965428943278CCD16FBB5B5C6ED"/>
          </w:placeholder>
          <w:temporary/>
          <w:showingPlcHdr/>
          <w15:appearance w15:val="hidden"/>
        </w:sdtPr>
        <w:sdtContent>
          <w:r w:rsidR="004E01EB" w:rsidRPr="00CF1A49">
            <w:t>Experience</w:t>
          </w:r>
        </w:sdtContent>
      </w:sdt>
    </w:p>
    <w:tbl>
      <w:tblPr>
        <w:tblStyle w:val="TableGrid"/>
        <w:tblW w:w="5346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983"/>
      </w:tblGrid>
      <w:tr w:rsidR="00F61DF9" w:rsidRPr="00CF1A49" w14:paraId="11BF0633" w14:textId="77777777" w:rsidTr="00193608">
        <w:tc>
          <w:tcPr>
            <w:tcW w:w="9983" w:type="dxa"/>
            <w:tcMar>
              <w:top w:w="216" w:type="dxa"/>
            </w:tcMar>
          </w:tcPr>
          <w:p w14:paraId="51961AB0" w14:textId="1B45CE11" w:rsidR="002C7913" w:rsidRDefault="002C7913" w:rsidP="00F61DF9">
            <w:pPr>
              <w:pStyle w:val="Heading3"/>
              <w:contextualSpacing w:val="0"/>
            </w:pPr>
            <w:r>
              <w:t>november,2021 to present</w:t>
            </w:r>
          </w:p>
          <w:p w14:paraId="5FFF10C8" w14:textId="30BFCB67" w:rsidR="002C7913" w:rsidRDefault="002C7913" w:rsidP="00F61DF9">
            <w:pPr>
              <w:pStyle w:val="Heading3"/>
              <w:contextualSpacing w:val="0"/>
              <w:rPr>
                <w:b w:val="0"/>
                <w:bCs/>
                <w:color w:val="404040" w:themeColor="text1" w:themeTint="BF"/>
                <w:sz w:val="26"/>
                <w:szCs w:val="26"/>
              </w:rPr>
            </w:pPr>
            <w:r>
              <w:rPr>
                <w:color w:val="1D824C" w:themeColor="accent1"/>
                <w:sz w:val="26"/>
                <w:szCs w:val="26"/>
              </w:rPr>
              <w:t>teacher,</w:t>
            </w:r>
            <w:r>
              <w:rPr>
                <w:b w:val="0"/>
                <w:bCs/>
                <w:color w:val="auto"/>
                <w:sz w:val="26"/>
                <w:szCs w:val="26"/>
              </w:rPr>
              <w:t xml:space="preserve"> </w:t>
            </w:r>
            <w:r w:rsidRPr="002C7913">
              <w:rPr>
                <w:b w:val="0"/>
                <w:bCs/>
                <w:color w:val="404040" w:themeColor="text1" w:themeTint="BF"/>
                <w:sz w:val="26"/>
                <w:szCs w:val="26"/>
              </w:rPr>
              <w:t>Cal poly san luis obispo</w:t>
            </w:r>
          </w:p>
          <w:p w14:paraId="48EB015D" w14:textId="5EF8C5E3" w:rsidR="00A770F8" w:rsidRDefault="00A770F8" w:rsidP="00A770F8">
            <w:r>
              <w:t xml:space="preserve">I </w:t>
            </w:r>
            <w:r w:rsidR="004657C7">
              <w:t xml:space="preserve">am employed by </w:t>
            </w:r>
            <w:proofErr w:type="spellStart"/>
            <w:r w:rsidR="004657C7">
              <w:t>CalPoly</w:t>
            </w:r>
            <w:proofErr w:type="spellEnd"/>
            <w:r w:rsidR="004657C7">
              <w:t xml:space="preserve"> University</w:t>
            </w:r>
            <w:r>
              <w:t>, where I co-teach in the Learning Lab under the direction of Professor Patty Clarkson.</w:t>
            </w:r>
            <w:r w:rsidR="00D50B59">
              <w:t xml:space="preserve"> Our lab is a dynamic, STEM-rich, research-directed classroom experience, committed to</w:t>
            </w:r>
            <w:r w:rsidR="004657C7">
              <w:t xml:space="preserve"> the practice of</w:t>
            </w:r>
            <w:r w:rsidR="00D50B59">
              <w:t xml:space="preserve"> emergent curriculum. </w:t>
            </w:r>
            <w:r>
              <w:t xml:space="preserve"> This is truly a dream for me, as I am able to continue to learn and grow</w:t>
            </w:r>
            <w:r w:rsidR="00D50B59">
              <w:t xml:space="preserve"> my professional skills</w:t>
            </w:r>
            <w:r w:rsidR="004657C7">
              <w:t xml:space="preserve"> on a daily basis</w:t>
            </w:r>
            <w:r w:rsidR="00D50B59">
              <w:t xml:space="preserve">. In addition to 20+ children, I work daily with university students in a mentoring capacity, as they get hands-on experience in their child development coursework. </w:t>
            </w:r>
          </w:p>
          <w:p w14:paraId="725C09A6" w14:textId="77777777" w:rsidR="00D50B59" w:rsidRPr="00A770F8" w:rsidRDefault="00D50B59" w:rsidP="00A770F8"/>
          <w:p w14:paraId="6F1148EB" w14:textId="68F71485" w:rsidR="00741818" w:rsidRDefault="0002102F" w:rsidP="00F61DF9">
            <w:pPr>
              <w:pStyle w:val="Heading3"/>
              <w:contextualSpacing w:val="0"/>
            </w:pPr>
            <w:r>
              <w:t>august, 201</w:t>
            </w:r>
            <w:r w:rsidR="00741818">
              <w:t>8</w:t>
            </w:r>
            <w:r>
              <w:t xml:space="preserve"> to </w:t>
            </w:r>
            <w:r w:rsidR="004657C7">
              <w:t>AUGUST, 2021</w:t>
            </w:r>
          </w:p>
          <w:p w14:paraId="666E2795" w14:textId="4FEB0AFB" w:rsidR="00741818" w:rsidRDefault="00C03135" w:rsidP="00F61DF9">
            <w:pPr>
              <w:pStyle w:val="Heading3"/>
              <w:contextualSpacing w:val="0"/>
              <w:rPr>
                <w:b w:val="0"/>
                <w:color w:val="747474" w:themeColor="background2" w:themeShade="80"/>
                <w:sz w:val="26"/>
                <w:szCs w:val="26"/>
              </w:rPr>
            </w:pPr>
            <w:r>
              <w:rPr>
                <w:color w:val="1D824C" w:themeColor="accent1"/>
                <w:sz w:val="26"/>
                <w:szCs w:val="26"/>
              </w:rPr>
              <w:t xml:space="preserve">LEAD </w:t>
            </w:r>
            <w:r w:rsidR="00741818" w:rsidRPr="00741818">
              <w:rPr>
                <w:color w:val="1D824C" w:themeColor="accent1"/>
                <w:sz w:val="26"/>
                <w:szCs w:val="26"/>
              </w:rPr>
              <w:t>TEACHER</w:t>
            </w:r>
            <w:r w:rsidR="00741818">
              <w:rPr>
                <w:color w:val="1D824C" w:themeColor="accent1"/>
                <w:sz w:val="26"/>
                <w:szCs w:val="26"/>
              </w:rPr>
              <w:t>,</w:t>
            </w:r>
            <w:r w:rsidR="00741818" w:rsidRPr="00741818">
              <w:rPr>
                <w:color w:val="1D824C" w:themeColor="accent1"/>
                <w:sz w:val="26"/>
                <w:szCs w:val="26"/>
              </w:rPr>
              <w:t xml:space="preserve"> </w:t>
            </w:r>
            <w:r w:rsidR="00741818" w:rsidRPr="00741818">
              <w:rPr>
                <w:b w:val="0"/>
                <w:color w:val="747474" w:themeColor="background2" w:themeShade="80"/>
                <w:sz w:val="26"/>
                <w:szCs w:val="26"/>
              </w:rPr>
              <w:t>COMMUNITY ACTION PARTNERSHIP, CAMBRIA HEAD START</w:t>
            </w:r>
          </w:p>
          <w:p w14:paraId="07112BC2" w14:textId="43AB61A4" w:rsidR="00D50B59" w:rsidRDefault="001B1F00" w:rsidP="00D50B59">
            <w:r>
              <w:t xml:space="preserve">I was the full-time lead teacher for CAPSLO’s toddler classroom in Cambria for three years. In this role, I was responsible for the daily operation of my classroom, child supervision and curriculum, </w:t>
            </w:r>
            <w:r w:rsidR="003B66DD">
              <w:t xml:space="preserve">early intervention practices, </w:t>
            </w:r>
            <w:r>
              <w:t xml:space="preserve">documentation, staff training and supervision, health and safety procedures, and distance learning during Covid. </w:t>
            </w:r>
          </w:p>
          <w:p w14:paraId="0197C8DE" w14:textId="49B51832" w:rsidR="00741818" w:rsidRPr="00741818" w:rsidRDefault="00741818" w:rsidP="00F61DF9">
            <w:pPr>
              <w:pStyle w:val="Heading3"/>
              <w:contextualSpacing w:val="0"/>
              <w:rPr>
                <w:color w:val="1D824C" w:themeColor="accent1"/>
                <w:sz w:val="26"/>
                <w:szCs w:val="26"/>
              </w:rPr>
            </w:pPr>
          </w:p>
          <w:p w14:paraId="6FE66DFA" w14:textId="1A2FD8C9" w:rsidR="00F61DF9" w:rsidRPr="00CF1A49" w:rsidRDefault="0002102F" w:rsidP="00F61DF9">
            <w:pPr>
              <w:pStyle w:val="Heading3"/>
              <w:contextualSpacing w:val="0"/>
            </w:pPr>
            <w:r>
              <w:t xml:space="preserve"> </w:t>
            </w:r>
            <w:r w:rsidR="00741818">
              <w:t>AUGUST</w:t>
            </w:r>
            <w:r w:rsidR="00435B80">
              <w:t>, 2017</w:t>
            </w:r>
            <w:r w:rsidR="00DB799F">
              <w:t xml:space="preserve"> to June, 20</w:t>
            </w:r>
            <w:r w:rsidR="00435B80">
              <w:t>18</w:t>
            </w:r>
            <w:r w:rsidR="00307CB3">
              <w:t xml:space="preserve"> </w:t>
            </w:r>
          </w:p>
          <w:p w14:paraId="7615F0C6" w14:textId="7B20A0D9" w:rsidR="00F61DF9" w:rsidRPr="00CF1A49" w:rsidRDefault="0002102F" w:rsidP="00F61DF9">
            <w:pPr>
              <w:pStyle w:val="Heading2"/>
              <w:contextualSpacing w:val="0"/>
            </w:pPr>
            <w:r>
              <w:t>site supervisor; paso robles state preschool</w:t>
            </w:r>
            <w:r w:rsidR="00F61DF9" w:rsidRPr="00CF1A49">
              <w:t xml:space="preserve">, </w:t>
            </w:r>
            <w:r>
              <w:rPr>
                <w:rStyle w:val="SubtleReference"/>
              </w:rPr>
              <w:t>san luis obispo county office of education</w:t>
            </w:r>
          </w:p>
          <w:p w14:paraId="42C2DDEE" w14:textId="6DC8EA7C" w:rsidR="00F61DF9" w:rsidRDefault="0002102F" w:rsidP="00F61DF9">
            <w:r>
              <w:t xml:space="preserve">This </w:t>
            </w:r>
            <w:r w:rsidR="00193608">
              <w:t>was</w:t>
            </w:r>
            <w:r>
              <w:t xml:space="preserve"> a </w:t>
            </w:r>
            <w:r w:rsidR="00C202E6">
              <w:t>4.5-hour</w:t>
            </w:r>
            <w:r>
              <w:t xml:space="preserve"> program, during which I perform</w:t>
            </w:r>
            <w:r w:rsidR="00193608">
              <w:t>ed</w:t>
            </w:r>
            <w:r>
              <w:t xml:space="preserve"> as lead teacher, as well as </w:t>
            </w:r>
            <w:r w:rsidR="008A0AE8">
              <w:t xml:space="preserve">acting supervisor. I </w:t>
            </w:r>
            <w:r w:rsidR="00193608">
              <w:t>was</w:t>
            </w:r>
            <w:r w:rsidR="008A0AE8">
              <w:t xml:space="preserve"> responsible</w:t>
            </w:r>
            <w:r w:rsidR="007B4406">
              <w:t xml:space="preserve"> for</w:t>
            </w:r>
            <w:r w:rsidR="008A0AE8">
              <w:t xml:space="preserve"> maintaining documentation, classroom management, </w:t>
            </w:r>
            <w:r w:rsidR="005C312B">
              <w:t xml:space="preserve">social-emotional support, creative </w:t>
            </w:r>
            <w:r w:rsidR="008A0AE8">
              <w:t>curriculum and planning, a</w:t>
            </w:r>
            <w:r w:rsidR="005C312B">
              <w:t>s well as</w:t>
            </w:r>
            <w:r w:rsidR="008A0AE8">
              <w:t xml:space="preserve"> daily interactions with parents. I ha</w:t>
            </w:r>
            <w:r w:rsidR="00193608">
              <w:t>d</w:t>
            </w:r>
            <w:r w:rsidR="008A0AE8">
              <w:t xml:space="preserve"> one Assistant Teacher on site.</w:t>
            </w:r>
          </w:p>
          <w:p w14:paraId="3825C1CC" w14:textId="17E91C6F" w:rsidR="00307CB3" w:rsidRDefault="00307CB3" w:rsidP="00F61DF9"/>
          <w:p w14:paraId="64F481F3" w14:textId="2540947F" w:rsidR="00307CB3" w:rsidRDefault="00307CB3" w:rsidP="00307CB3">
            <w:pPr>
              <w:pStyle w:val="Heading3"/>
            </w:pPr>
            <w:r>
              <w:t xml:space="preserve">june, 2017 to </w:t>
            </w:r>
            <w:r w:rsidR="00435B80">
              <w:t>AUGUST, 2018</w:t>
            </w:r>
          </w:p>
          <w:p w14:paraId="2B0D4829" w14:textId="0FBE614B" w:rsidR="00307CB3" w:rsidRDefault="00307CB3" w:rsidP="00307CB3">
            <w:pPr>
              <w:pStyle w:val="Heading2"/>
              <w:rPr>
                <w:b w:val="0"/>
                <w:color w:val="595959" w:themeColor="text1" w:themeTint="A6"/>
              </w:rPr>
            </w:pPr>
            <w:r>
              <w:t xml:space="preserve">after-school teacher, </w:t>
            </w:r>
            <w:r w:rsidRPr="00307CB3">
              <w:rPr>
                <w:b w:val="0"/>
                <w:color w:val="595959" w:themeColor="text1" w:themeTint="A6"/>
              </w:rPr>
              <w:t>Atascadero Children’s Center</w:t>
            </w:r>
          </w:p>
          <w:p w14:paraId="15A74148" w14:textId="3AF56C78" w:rsidR="00307CB3" w:rsidRDefault="00307CB3" w:rsidP="00307CB3">
            <w:r>
              <w:t xml:space="preserve">In this position, I </w:t>
            </w:r>
            <w:r w:rsidR="00193608">
              <w:t>was</w:t>
            </w:r>
            <w:r>
              <w:t xml:space="preserve"> responsible for supervising a classroom of 3</w:t>
            </w:r>
            <w:r w:rsidRPr="00307CB3">
              <w:rPr>
                <w:vertAlign w:val="superscript"/>
              </w:rPr>
              <w:t>rd</w:t>
            </w:r>
            <w:r>
              <w:t xml:space="preserve"> through 5</w:t>
            </w:r>
            <w:r w:rsidRPr="00307CB3">
              <w:rPr>
                <w:vertAlign w:val="superscript"/>
              </w:rPr>
              <w:t>th</w:t>
            </w:r>
            <w:r>
              <w:t xml:space="preserve"> graders. I provide</w:t>
            </w:r>
            <w:r w:rsidR="00193608">
              <w:t>d</w:t>
            </w:r>
            <w:r>
              <w:t xml:space="preserve"> homework </w:t>
            </w:r>
            <w:r w:rsidR="005C312B">
              <w:t>support and</w:t>
            </w:r>
            <w:r>
              <w:t xml:space="preserve"> implement</w:t>
            </w:r>
            <w:r w:rsidR="00193608">
              <w:t>ed</w:t>
            </w:r>
            <w:r>
              <w:t xml:space="preserve"> creative activities to support students’ regular classroom learning.</w:t>
            </w:r>
            <w:r w:rsidR="005C312B">
              <w:t xml:space="preserve"> These activities include</w:t>
            </w:r>
            <w:r w:rsidR="00193608">
              <w:t>d</w:t>
            </w:r>
            <w:r w:rsidR="005C312B">
              <w:t xml:space="preserve"> team-building, STEM, and community involvement.</w:t>
            </w:r>
          </w:p>
          <w:p w14:paraId="48C8D2FF" w14:textId="77777777" w:rsidR="008A0AE8" w:rsidRDefault="008A0AE8" w:rsidP="00F61DF9"/>
          <w:p w14:paraId="5B534AD0" w14:textId="77777777" w:rsidR="008A0AE8" w:rsidRDefault="005F4D8C" w:rsidP="00F61DF9">
            <w:pPr>
              <w:rPr>
                <w:b/>
              </w:rPr>
            </w:pPr>
            <w:r>
              <w:rPr>
                <w:b/>
              </w:rPr>
              <w:t>MAY, 2014 TO JUNE, 2017</w:t>
            </w:r>
          </w:p>
          <w:p w14:paraId="256A0706" w14:textId="77777777" w:rsidR="005F4D8C" w:rsidRPr="005F4D8C" w:rsidRDefault="005F4D8C" w:rsidP="005F4D8C">
            <w:pPr>
              <w:pStyle w:val="Heading2"/>
            </w:pPr>
            <w:r>
              <w:t xml:space="preserve">SITE SUPERVISOR, LEAD TEACHER, AND SPECIAL EDUCATION INSTRUCTIONAL AIDE, </w:t>
            </w:r>
            <w:r w:rsidRPr="005F4D8C">
              <w:rPr>
                <w:rStyle w:val="Heading3Char"/>
                <w:color w:val="595959" w:themeColor="text1" w:themeTint="A6"/>
              </w:rPr>
              <w:t>GRASS VALLEY SCHOOL DISTRICT</w:t>
            </w:r>
          </w:p>
          <w:p w14:paraId="6F9C3583" w14:textId="0D043384" w:rsidR="008A0AE8" w:rsidRDefault="005F4D8C" w:rsidP="00F61DF9">
            <w:r>
              <w:t>At Grass Valley School District, I worked in several capacities, first in a special education/speech and language classroom, and then in the district’s Head Start/State Preschool classroom as Lead Teacher. During an extended medical leave by the Site Supervisor, I stepped into her position</w:t>
            </w:r>
            <w:r w:rsidR="007B4406">
              <w:t xml:space="preserve"> to maintain the high program standards for which we had strived</w:t>
            </w:r>
            <w:r>
              <w:t xml:space="preserve">. </w:t>
            </w:r>
          </w:p>
          <w:p w14:paraId="56BDD59B" w14:textId="77777777" w:rsidR="00F81F75" w:rsidRDefault="00F81F75" w:rsidP="00F81F75">
            <w:pPr>
              <w:pStyle w:val="Heading3"/>
            </w:pPr>
          </w:p>
          <w:p w14:paraId="4BB86E41" w14:textId="77777777" w:rsidR="00F81F75" w:rsidRDefault="00F81F75" w:rsidP="00F81F75">
            <w:pPr>
              <w:pStyle w:val="Heading3"/>
            </w:pPr>
            <w:r>
              <w:lastRenderedPageBreak/>
              <w:t>April, 2009 to june, 2013</w:t>
            </w:r>
          </w:p>
          <w:p w14:paraId="7D6A905F" w14:textId="77777777" w:rsidR="00F81F75" w:rsidRDefault="00F81F75" w:rsidP="00F81F75">
            <w:pPr>
              <w:pStyle w:val="Heading2"/>
              <w:rPr>
                <w:rStyle w:val="Heading3Char"/>
                <w:color w:val="595959" w:themeColor="text1" w:themeTint="A6"/>
              </w:rPr>
            </w:pPr>
            <w:r>
              <w:t xml:space="preserve">inclusion support facilitator and teacher, </w:t>
            </w:r>
            <w:r w:rsidRPr="00F81F75">
              <w:rPr>
                <w:rStyle w:val="Heading3Char"/>
                <w:color w:val="595959" w:themeColor="text1" w:themeTint="A6"/>
              </w:rPr>
              <w:t>ORANGE COUNTY HEAD START</w:t>
            </w:r>
          </w:p>
          <w:p w14:paraId="7C3187C4" w14:textId="77777777" w:rsidR="00F81F75" w:rsidRDefault="00F81F75" w:rsidP="00F81F75">
            <w:r>
              <w:t>I was employed by Orange County Head Start, first as a Teacher, and shortly thereafter as a Disabilities Specialist. In this role, I monitored mental health and disabilities concerns for five separate sites. This involved assessing needs and addressing concerns through</w:t>
            </w:r>
            <w:r w:rsidR="00E8450D">
              <w:t xml:space="preserve"> observation,</w:t>
            </w:r>
            <w:r>
              <w:t xml:space="preserve"> re</w:t>
            </w:r>
            <w:r w:rsidR="00E8450D">
              <w:t xml:space="preserve">ferring to outside resources, assisting to develop and support IEP/IFSP assessments, then helping teachers to address these concerns </w:t>
            </w:r>
            <w:r>
              <w:t xml:space="preserve">in the </w:t>
            </w:r>
            <w:r w:rsidR="00E8450D">
              <w:t>classroom. I provided students and teachers</w:t>
            </w:r>
            <w:r>
              <w:t xml:space="preserve"> with</w:t>
            </w:r>
            <w:r w:rsidR="00E8450D">
              <w:t xml:space="preserve"> ongoing</w:t>
            </w:r>
            <w:r>
              <w:t xml:space="preserve"> behavioral support, and </w:t>
            </w:r>
            <w:r w:rsidR="00E8450D">
              <w:t xml:space="preserve">also </w:t>
            </w:r>
            <w:r>
              <w:t>conducted both teacher and parent trainings on a number of subjects.</w:t>
            </w:r>
          </w:p>
          <w:p w14:paraId="133262C4" w14:textId="77777777" w:rsidR="007A5305" w:rsidRDefault="007A5305" w:rsidP="00F81F75"/>
          <w:p w14:paraId="0F03B6B9" w14:textId="77777777" w:rsidR="00C202E6" w:rsidRDefault="00C202E6" w:rsidP="00F81F75"/>
          <w:p w14:paraId="1C858F8E" w14:textId="468C141D" w:rsidR="007A5305" w:rsidRDefault="00C202E6" w:rsidP="00F81F75">
            <w:r>
              <w:rPr>
                <w:b/>
              </w:rPr>
              <w:t xml:space="preserve">Please note; </w:t>
            </w:r>
            <w:r w:rsidR="005848BD">
              <w:t>In an effort to be less “wordy,” I did not list work experience before Orange County Head Start. P</w:t>
            </w:r>
            <w:r w:rsidR="007A5305">
              <w:t>rior to 2009, I en</w:t>
            </w:r>
            <w:r w:rsidR="005848BD">
              <w:t xml:space="preserve">joyed varied experiences in the education and mental health </w:t>
            </w:r>
            <w:r>
              <w:t>fields and</w:t>
            </w:r>
            <w:r w:rsidR="005848BD">
              <w:t xml:space="preserve"> was privileged to work with many inspiring and knowledgeable </w:t>
            </w:r>
            <w:r>
              <w:t>people. These experiences</w:t>
            </w:r>
            <w:r w:rsidR="00F32833">
              <w:t xml:space="preserve"> have</w:t>
            </w:r>
            <w:r>
              <w:t xml:space="preserve"> included</w:t>
            </w:r>
            <w:r w:rsidR="005848BD">
              <w:t xml:space="preserve"> Regional Center, 1:1 Autism support, and intensive mental health family support for at-risk youth. </w:t>
            </w:r>
            <w:r w:rsidR="00F32833">
              <w:t xml:space="preserve">I have also had two short-term experiences teaching high school age Japanese exchange students, requiring acceptance by Dept. of State. </w:t>
            </w:r>
            <w:r w:rsidR="005848BD">
              <w:t>I am happy to answer any questions regarding these positions, as I am proud of the work I have done and the lives I have touched.</w:t>
            </w:r>
          </w:p>
          <w:p w14:paraId="4AE104D7" w14:textId="77777777" w:rsidR="00E8450D" w:rsidRDefault="00E8450D" w:rsidP="00F81F75"/>
          <w:p w14:paraId="3583862C" w14:textId="77777777" w:rsidR="00E8450D" w:rsidRPr="00F81F75" w:rsidRDefault="00E8450D" w:rsidP="00F81F75"/>
        </w:tc>
      </w:tr>
      <w:tr w:rsidR="00193608" w:rsidRPr="00CF1A49" w14:paraId="7E125C24" w14:textId="77777777" w:rsidTr="00193608">
        <w:tc>
          <w:tcPr>
            <w:tcW w:w="9983" w:type="dxa"/>
            <w:tcMar>
              <w:top w:w="216" w:type="dxa"/>
            </w:tcMar>
          </w:tcPr>
          <w:p w14:paraId="4695DB7E" w14:textId="77777777" w:rsidR="00193608" w:rsidRDefault="00193608" w:rsidP="00F61DF9">
            <w:pPr>
              <w:pStyle w:val="Heading3"/>
            </w:pPr>
          </w:p>
        </w:tc>
      </w:tr>
    </w:tbl>
    <w:sdt>
      <w:sdtPr>
        <w:alias w:val="Education:"/>
        <w:tag w:val="Education:"/>
        <w:id w:val="-1908763273"/>
        <w:placeholder>
          <w:docPart w:val="7DEB7FD5F32A4B208F113EE5F68D6114"/>
        </w:placeholder>
        <w:temporary/>
        <w:showingPlcHdr/>
        <w15:appearance w15:val="hidden"/>
      </w:sdtPr>
      <w:sdtContent>
        <w:p w14:paraId="685D9F8D" w14:textId="77777777"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14:paraId="2277FD58" w14:textId="77777777" w:rsidTr="00D66A52">
        <w:tc>
          <w:tcPr>
            <w:tcW w:w="9355" w:type="dxa"/>
          </w:tcPr>
          <w:p w14:paraId="6ABED9EF" w14:textId="77777777" w:rsidR="001D0BF1" w:rsidRPr="00CF1A49" w:rsidRDefault="001D0BF1" w:rsidP="001D0BF1">
            <w:pPr>
              <w:pStyle w:val="Heading3"/>
              <w:contextualSpacing w:val="0"/>
            </w:pPr>
            <w:r w:rsidRPr="00CF1A49">
              <w:t xml:space="preserve"> </w:t>
            </w:r>
          </w:p>
          <w:p w14:paraId="36BB8D60" w14:textId="77777777" w:rsidR="001D0BF1" w:rsidRPr="00CF1A49" w:rsidRDefault="00A6008C" w:rsidP="001D0BF1">
            <w:pPr>
              <w:pStyle w:val="Heading2"/>
              <w:contextualSpacing w:val="0"/>
            </w:pPr>
            <w:r>
              <w:t>BA Psychology</w:t>
            </w:r>
            <w:r w:rsidR="001D0BF1" w:rsidRPr="00CF1A49">
              <w:t xml:space="preserve">, </w:t>
            </w:r>
            <w:r>
              <w:rPr>
                <w:rStyle w:val="SubtleReference"/>
              </w:rPr>
              <w:t>Simpson University, Redding, CA</w:t>
            </w:r>
          </w:p>
          <w:p w14:paraId="542B76C3" w14:textId="77777777" w:rsidR="007538DC" w:rsidRPr="00CF1A49" w:rsidRDefault="007538DC" w:rsidP="007538DC">
            <w:pPr>
              <w:contextualSpacing w:val="0"/>
            </w:pPr>
          </w:p>
        </w:tc>
      </w:tr>
      <w:tr w:rsidR="00F61DF9" w:rsidRPr="00CF1A49" w14:paraId="2309BBDB" w14:textId="77777777" w:rsidTr="00F61DF9">
        <w:tc>
          <w:tcPr>
            <w:tcW w:w="9355" w:type="dxa"/>
            <w:tcMar>
              <w:top w:w="216" w:type="dxa"/>
            </w:tcMar>
          </w:tcPr>
          <w:p w14:paraId="703EDF06" w14:textId="77777777" w:rsidR="00F61DF9" w:rsidRPr="00CF1A49" w:rsidRDefault="00F61DF9" w:rsidP="00F61DF9">
            <w:pPr>
              <w:pStyle w:val="Heading3"/>
              <w:contextualSpacing w:val="0"/>
            </w:pPr>
            <w:r w:rsidRPr="00CF1A49">
              <w:t xml:space="preserve"> </w:t>
            </w:r>
          </w:p>
          <w:p w14:paraId="36FEE304" w14:textId="77777777" w:rsidR="00F61DF9" w:rsidRPr="00CF1A49" w:rsidRDefault="00A6008C" w:rsidP="00F61DF9">
            <w:pPr>
              <w:pStyle w:val="Heading2"/>
              <w:contextualSpacing w:val="0"/>
            </w:pPr>
            <w:r>
              <w:t>AA Early Childhood Education</w:t>
            </w:r>
            <w:r w:rsidR="00F61DF9" w:rsidRPr="00CF1A49">
              <w:t xml:space="preserve">, </w:t>
            </w:r>
            <w:r>
              <w:rPr>
                <w:rStyle w:val="SubtleReference"/>
              </w:rPr>
              <w:t>shasta college, redding, ca</w:t>
            </w:r>
          </w:p>
          <w:p w14:paraId="6B57D16A" w14:textId="77777777" w:rsidR="00F61DF9" w:rsidRDefault="00F61DF9" w:rsidP="00F61DF9"/>
        </w:tc>
      </w:tr>
    </w:tbl>
    <w:sdt>
      <w:sdtPr>
        <w:alias w:val="Skills:"/>
        <w:tag w:val="Skills:"/>
        <w:id w:val="-1392877668"/>
        <w:placeholder>
          <w:docPart w:val="7D45C4F958AE4D879BBA9B11813597DE"/>
        </w:placeholder>
        <w:temporary/>
        <w:showingPlcHdr/>
        <w15:appearance w15:val="hidden"/>
      </w:sdtPr>
      <w:sdtContent>
        <w:p w14:paraId="47788D36" w14:textId="77777777"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680"/>
        <w:gridCol w:w="4680"/>
      </w:tblGrid>
      <w:tr w:rsidR="003A0632" w:rsidRPr="006E1507" w14:paraId="0813313B" w14:textId="77777777" w:rsidTr="00CF1A49">
        <w:tc>
          <w:tcPr>
            <w:tcW w:w="4675" w:type="dxa"/>
          </w:tcPr>
          <w:p w14:paraId="76CE237C" w14:textId="77777777" w:rsidR="001E3120" w:rsidRPr="006E1507" w:rsidRDefault="00E8450D" w:rsidP="006E1507">
            <w:pPr>
              <w:pStyle w:val="ListBullet"/>
              <w:contextualSpacing w:val="0"/>
            </w:pPr>
            <w:r>
              <w:t>Strong inter and intrapersonal communication skills</w:t>
            </w:r>
          </w:p>
          <w:p w14:paraId="2173A222" w14:textId="77777777" w:rsidR="001F4E6D" w:rsidRDefault="00E8450D" w:rsidP="006E1507">
            <w:pPr>
              <w:pStyle w:val="ListBullet"/>
              <w:contextualSpacing w:val="0"/>
            </w:pPr>
            <w:r>
              <w:t>Accurate and concise documentation abilities</w:t>
            </w:r>
          </w:p>
          <w:p w14:paraId="5D344834" w14:textId="4D238931" w:rsidR="004657C7" w:rsidRPr="006E1507" w:rsidRDefault="004657C7" w:rsidP="006E1507">
            <w:pPr>
              <w:pStyle w:val="ListBullet"/>
              <w:contextualSpacing w:val="0"/>
            </w:pPr>
            <w:r>
              <w:t>Skilled in working with neurodiverse and/or behaviorally challenged children and their families</w:t>
            </w:r>
          </w:p>
        </w:tc>
        <w:tc>
          <w:tcPr>
            <w:tcW w:w="4675" w:type="dxa"/>
            <w:tcMar>
              <w:left w:w="360" w:type="dxa"/>
            </w:tcMar>
          </w:tcPr>
          <w:p w14:paraId="39C2CBFB" w14:textId="77777777" w:rsidR="003A0632" w:rsidRPr="006E1507" w:rsidRDefault="00E8450D" w:rsidP="006E1507">
            <w:pPr>
              <w:pStyle w:val="ListBullet"/>
              <w:contextualSpacing w:val="0"/>
            </w:pPr>
            <w:r>
              <w:t>Creative and out-of-the-box thinker</w:t>
            </w:r>
          </w:p>
          <w:p w14:paraId="011834E7" w14:textId="77777777" w:rsidR="001E3120" w:rsidRPr="006E1507" w:rsidRDefault="0075062D" w:rsidP="006E1507">
            <w:pPr>
              <w:pStyle w:val="ListBullet"/>
              <w:contextualSpacing w:val="0"/>
            </w:pPr>
            <w:r>
              <w:t>Team player with leadership skills</w:t>
            </w:r>
          </w:p>
          <w:p w14:paraId="77CF2096" w14:textId="77777777" w:rsidR="001E3120" w:rsidRDefault="0075062D" w:rsidP="006E1507">
            <w:pPr>
              <w:pStyle w:val="ListBullet"/>
              <w:contextualSpacing w:val="0"/>
            </w:pPr>
            <w:r>
              <w:t>Motivated to present professional best practices and growth</w:t>
            </w:r>
          </w:p>
          <w:p w14:paraId="18B237CB" w14:textId="676D6018" w:rsidR="004657C7" w:rsidRPr="006E1507" w:rsidRDefault="004657C7" w:rsidP="006E1507">
            <w:pPr>
              <w:pStyle w:val="ListBullet"/>
              <w:contextualSpacing w:val="0"/>
            </w:pPr>
            <w:r>
              <w:t>Life-long learner with a growth mindset</w:t>
            </w:r>
          </w:p>
        </w:tc>
      </w:tr>
    </w:tbl>
    <w:sdt>
      <w:sdtPr>
        <w:alias w:val="Activities:"/>
        <w:tag w:val="Activities:"/>
        <w:id w:val="1223332893"/>
        <w:placeholder>
          <w:docPart w:val="E37E8FBC10C447FFBB16CAC44700FE1C"/>
        </w:placeholder>
        <w:temporary/>
        <w:showingPlcHdr/>
        <w15:appearance w15:val="hidden"/>
      </w:sdtPr>
      <w:sdtContent>
        <w:p w14:paraId="6354522D" w14:textId="77777777" w:rsidR="00AD782D" w:rsidRPr="00CF1A49" w:rsidRDefault="0062312F" w:rsidP="0062312F">
          <w:pPr>
            <w:pStyle w:val="Heading1"/>
          </w:pPr>
          <w:r w:rsidRPr="00CF1A49">
            <w:t>Activities</w:t>
          </w:r>
        </w:p>
      </w:sdtContent>
    </w:sdt>
    <w:p w14:paraId="34E17136" w14:textId="2A3758FB" w:rsidR="00B51D1B" w:rsidRPr="006E1507" w:rsidRDefault="0075062D" w:rsidP="006E1507">
      <w:r>
        <w:t xml:space="preserve">I have earned my Program Director permit through the California Commission on Teacher Credentialing. I am a member of NAEYC and CAEYC, and have </w:t>
      </w:r>
      <w:r w:rsidR="00630D71">
        <w:t>participated in multiple trainings on SEFEL, CLASS, ECERS, DRDP documentation, etc.</w:t>
      </w:r>
      <w:r w:rsidR="00C202E6">
        <w:t xml:space="preserve"> </w:t>
      </w:r>
      <w:r w:rsidR="006478F4">
        <w:t xml:space="preserve">In my free time, </w:t>
      </w:r>
      <w:r w:rsidR="00C202E6">
        <w:t xml:space="preserve">I enjoy cooking, </w:t>
      </w:r>
      <w:r w:rsidR="006478F4">
        <w:t xml:space="preserve">sewing, reading, </w:t>
      </w:r>
      <w:r w:rsidR="00C202E6">
        <w:t xml:space="preserve">painting, hiking, and camping. I am the proud mom of </w:t>
      </w:r>
      <w:r w:rsidR="004657C7">
        <w:t>four</w:t>
      </w:r>
      <w:r w:rsidR="00C202E6">
        <w:t xml:space="preserve"> fabulous adults. They have taught me so much, given me new perspective, and continue to amaze and inspire me.</w:t>
      </w:r>
    </w:p>
    <w:sectPr w:rsidR="00B51D1B" w:rsidRPr="006E1507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C0463" w14:textId="77777777" w:rsidR="003D76EA" w:rsidRDefault="003D76EA" w:rsidP="0068194B">
      <w:r>
        <w:separator/>
      </w:r>
    </w:p>
    <w:p w14:paraId="7AE10FDF" w14:textId="77777777" w:rsidR="003D76EA" w:rsidRDefault="003D76EA"/>
    <w:p w14:paraId="272AC9E9" w14:textId="77777777" w:rsidR="003D76EA" w:rsidRDefault="003D76EA"/>
  </w:endnote>
  <w:endnote w:type="continuationSeparator" w:id="0">
    <w:p w14:paraId="5E0A88B0" w14:textId="77777777" w:rsidR="003D76EA" w:rsidRDefault="003D76EA" w:rsidP="0068194B">
      <w:r>
        <w:continuationSeparator/>
      </w:r>
    </w:p>
    <w:p w14:paraId="552AA3B9" w14:textId="77777777" w:rsidR="003D76EA" w:rsidRDefault="003D76EA"/>
    <w:p w14:paraId="5FD7DD9A" w14:textId="77777777" w:rsidR="003D76EA" w:rsidRDefault="003D76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8ADA30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1B2C1" w14:textId="77777777" w:rsidR="003D76EA" w:rsidRDefault="003D76EA" w:rsidP="0068194B">
      <w:r>
        <w:separator/>
      </w:r>
    </w:p>
    <w:p w14:paraId="7223660F" w14:textId="77777777" w:rsidR="003D76EA" w:rsidRDefault="003D76EA"/>
    <w:p w14:paraId="530F4662" w14:textId="77777777" w:rsidR="003D76EA" w:rsidRDefault="003D76EA"/>
  </w:footnote>
  <w:footnote w:type="continuationSeparator" w:id="0">
    <w:p w14:paraId="431D7058" w14:textId="77777777" w:rsidR="003D76EA" w:rsidRDefault="003D76EA" w:rsidP="0068194B">
      <w:r>
        <w:continuationSeparator/>
      </w:r>
    </w:p>
    <w:p w14:paraId="5B6BA7F9" w14:textId="77777777" w:rsidR="003D76EA" w:rsidRDefault="003D76EA"/>
    <w:p w14:paraId="4C17EAA6" w14:textId="77777777" w:rsidR="003D76EA" w:rsidRDefault="003D76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D7600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FE8A960" wp14:editId="7BB6ACA7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027A9ECB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53899429">
    <w:abstractNumId w:val="9"/>
  </w:num>
  <w:num w:numId="2" w16cid:durableId="1250041689">
    <w:abstractNumId w:val="8"/>
  </w:num>
  <w:num w:numId="3" w16cid:durableId="1316183629">
    <w:abstractNumId w:val="7"/>
  </w:num>
  <w:num w:numId="4" w16cid:durableId="496657849">
    <w:abstractNumId w:val="6"/>
  </w:num>
  <w:num w:numId="5" w16cid:durableId="1709145060">
    <w:abstractNumId w:val="10"/>
  </w:num>
  <w:num w:numId="6" w16cid:durableId="1491290485">
    <w:abstractNumId w:val="3"/>
  </w:num>
  <w:num w:numId="7" w16cid:durableId="167447306">
    <w:abstractNumId w:val="11"/>
  </w:num>
  <w:num w:numId="8" w16cid:durableId="1609003983">
    <w:abstractNumId w:val="2"/>
  </w:num>
  <w:num w:numId="9" w16cid:durableId="1021934952">
    <w:abstractNumId w:val="12"/>
  </w:num>
  <w:num w:numId="10" w16cid:durableId="2109278192">
    <w:abstractNumId w:val="5"/>
  </w:num>
  <w:num w:numId="11" w16cid:durableId="476382172">
    <w:abstractNumId w:val="4"/>
  </w:num>
  <w:num w:numId="12" w16cid:durableId="1455363638">
    <w:abstractNumId w:val="1"/>
  </w:num>
  <w:num w:numId="13" w16cid:durableId="3108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08C"/>
    <w:rsid w:val="000001EF"/>
    <w:rsid w:val="00007322"/>
    <w:rsid w:val="00007728"/>
    <w:rsid w:val="0002102F"/>
    <w:rsid w:val="00024584"/>
    <w:rsid w:val="00024730"/>
    <w:rsid w:val="00055E95"/>
    <w:rsid w:val="0007021F"/>
    <w:rsid w:val="000B2BA5"/>
    <w:rsid w:val="000F1C14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93608"/>
    <w:rsid w:val="001B1F00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24C7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C7913"/>
    <w:rsid w:val="002D23C5"/>
    <w:rsid w:val="002D6137"/>
    <w:rsid w:val="002E7E61"/>
    <w:rsid w:val="002F05E5"/>
    <w:rsid w:val="002F254D"/>
    <w:rsid w:val="002F30E4"/>
    <w:rsid w:val="00307140"/>
    <w:rsid w:val="00307CB3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B66DD"/>
    <w:rsid w:val="003D380F"/>
    <w:rsid w:val="003D76EA"/>
    <w:rsid w:val="003E160D"/>
    <w:rsid w:val="003F1D5F"/>
    <w:rsid w:val="00405128"/>
    <w:rsid w:val="00406CFF"/>
    <w:rsid w:val="00416B25"/>
    <w:rsid w:val="00420592"/>
    <w:rsid w:val="004319E0"/>
    <w:rsid w:val="00435B80"/>
    <w:rsid w:val="00437E8C"/>
    <w:rsid w:val="00440225"/>
    <w:rsid w:val="004438C6"/>
    <w:rsid w:val="004657C7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848BD"/>
    <w:rsid w:val="005A0F26"/>
    <w:rsid w:val="005A1B10"/>
    <w:rsid w:val="005A6850"/>
    <w:rsid w:val="005B1B1B"/>
    <w:rsid w:val="005C312B"/>
    <w:rsid w:val="005C5932"/>
    <w:rsid w:val="005D3CA7"/>
    <w:rsid w:val="005D4CC1"/>
    <w:rsid w:val="005F4B91"/>
    <w:rsid w:val="005F4D8C"/>
    <w:rsid w:val="005F55D2"/>
    <w:rsid w:val="0062312F"/>
    <w:rsid w:val="00625F2C"/>
    <w:rsid w:val="00630D71"/>
    <w:rsid w:val="006478F4"/>
    <w:rsid w:val="00647DEF"/>
    <w:rsid w:val="006618E9"/>
    <w:rsid w:val="0068194B"/>
    <w:rsid w:val="00692703"/>
    <w:rsid w:val="006A110C"/>
    <w:rsid w:val="006A1962"/>
    <w:rsid w:val="006A6D7A"/>
    <w:rsid w:val="006B5D48"/>
    <w:rsid w:val="006B7D7B"/>
    <w:rsid w:val="006C1A5E"/>
    <w:rsid w:val="006E1507"/>
    <w:rsid w:val="00712D8B"/>
    <w:rsid w:val="007273B7"/>
    <w:rsid w:val="00733E0A"/>
    <w:rsid w:val="00741818"/>
    <w:rsid w:val="0074403D"/>
    <w:rsid w:val="00746D44"/>
    <w:rsid w:val="0075062D"/>
    <w:rsid w:val="007538DC"/>
    <w:rsid w:val="00757803"/>
    <w:rsid w:val="0079206B"/>
    <w:rsid w:val="00796076"/>
    <w:rsid w:val="00797DCA"/>
    <w:rsid w:val="007A5305"/>
    <w:rsid w:val="007B440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0AE8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008C"/>
    <w:rsid w:val="00A615E1"/>
    <w:rsid w:val="00A755E8"/>
    <w:rsid w:val="00A770F8"/>
    <w:rsid w:val="00A93A5D"/>
    <w:rsid w:val="00AB32F8"/>
    <w:rsid w:val="00AB610B"/>
    <w:rsid w:val="00AD360E"/>
    <w:rsid w:val="00AD40FB"/>
    <w:rsid w:val="00AD782D"/>
    <w:rsid w:val="00AE7650"/>
    <w:rsid w:val="00B008B3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B4E51"/>
    <w:rsid w:val="00BD431F"/>
    <w:rsid w:val="00BE423E"/>
    <w:rsid w:val="00BF61AC"/>
    <w:rsid w:val="00C03135"/>
    <w:rsid w:val="00C202E6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50B59"/>
    <w:rsid w:val="00D66A52"/>
    <w:rsid w:val="00D66EFA"/>
    <w:rsid w:val="00D72A2D"/>
    <w:rsid w:val="00D9521A"/>
    <w:rsid w:val="00DA3914"/>
    <w:rsid w:val="00DA3F3E"/>
    <w:rsid w:val="00DA59AA"/>
    <w:rsid w:val="00DB6915"/>
    <w:rsid w:val="00DB799F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450D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32833"/>
    <w:rsid w:val="00F476C4"/>
    <w:rsid w:val="00F61DF9"/>
    <w:rsid w:val="00F65614"/>
    <w:rsid w:val="00F81960"/>
    <w:rsid w:val="00F81F75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17CF7"/>
  <w15:chartTrackingRefBased/>
  <w15:docId w15:val="{04A6C00A-A1AE-426C-A832-512CA12F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ich\AppData\Roaming\Microsoft\Templates\Chronological%20Resume%20(Modern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18D965428943278CCD16FBB5B5C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04405-F472-4A10-B448-14CEE3551E70}"/>
      </w:docPartPr>
      <w:docPartBody>
        <w:p w:rsidR="003B1247" w:rsidRDefault="00925A49">
          <w:pPr>
            <w:pStyle w:val="0918D965428943278CCD16FBB5B5C6ED"/>
          </w:pPr>
          <w:r w:rsidRPr="00CF1A49">
            <w:t>Experience</w:t>
          </w:r>
        </w:p>
      </w:docPartBody>
    </w:docPart>
    <w:docPart>
      <w:docPartPr>
        <w:name w:val="7DEB7FD5F32A4B208F113EE5F68D6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33BF1-B6ED-4D50-AC43-45165F739282}"/>
      </w:docPartPr>
      <w:docPartBody>
        <w:p w:rsidR="003B1247" w:rsidRDefault="00925A49">
          <w:pPr>
            <w:pStyle w:val="7DEB7FD5F32A4B208F113EE5F68D6114"/>
          </w:pPr>
          <w:r w:rsidRPr="00CF1A49">
            <w:t>Education</w:t>
          </w:r>
        </w:p>
      </w:docPartBody>
    </w:docPart>
    <w:docPart>
      <w:docPartPr>
        <w:name w:val="7D45C4F958AE4D879BBA9B1181359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09EF8-5EE4-4EC3-A07B-612906E50D8F}"/>
      </w:docPartPr>
      <w:docPartBody>
        <w:p w:rsidR="003B1247" w:rsidRDefault="00925A49">
          <w:pPr>
            <w:pStyle w:val="7D45C4F958AE4D879BBA9B11813597DE"/>
          </w:pPr>
          <w:r w:rsidRPr="00CF1A49">
            <w:t>Skills</w:t>
          </w:r>
        </w:p>
      </w:docPartBody>
    </w:docPart>
    <w:docPart>
      <w:docPartPr>
        <w:name w:val="E37E8FBC10C447FFBB16CAC44700F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B6287-5515-4572-B372-AC9C7F2A19BF}"/>
      </w:docPartPr>
      <w:docPartBody>
        <w:p w:rsidR="003B1247" w:rsidRDefault="00925A49">
          <w:pPr>
            <w:pStyle w:val="E37E8FBC10C447FFBB16CAC44700FE1C"/>
          </w:pPr>
          <w:r w:rsidRPr="00CF1A49">
            <w:t>Activities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49"/>
    <w:rsid w:val="000657BD"/>
    <w:rsid w:val="00066532"/>
    <w:rsid w:val="000B5439"/>
    <w:rsid w:val="000F1C14"/>
    <w:rsid w:val="00216F21"/>
    <w:rsid w:val="00366EBF"/>
    <w:rsid w:val="003B1247"/>
    <w:rsid w:val="005D65EA"/>
    <w:rsid w:val="006F4C39"/>
    <w:rsid w:val="00925A49"/>
    <w:rsid w:val="00B2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81A00BE62BF34AA9A980DE6DA41F94B8">
    <w:name w:val="81A00BE62BF34AA9A980DE6DA41F94B8"/>
  </w:style>
  <w:style w:type="paragraph" w:customStyle="1" w:styleId="0918D965428943278CCD16FBB5B5C6ED">
    <w:name w:val="0918D965428943278CCD16FBB5B5C6ED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7DEB7FD5F32A4B208F113EE5F68D6114">
    <w:name w:val="7DEB7FD5F32A4B208F113EE5F68D6114"/>
  </w:style>
  <w:style w:type="paragraph" w:customStyle="1" w:styleId="7D45C4F958AE4D879BBA9B11813597DE">
    <w:name w:val="7D45C4F958AE4D879BBA9B11813597DE"/>
  </w:style>
  <w:style w:type="paragraph" w:customStyle="1" w:styleId="E37E8FBC10C447FFBB16CAC44700FE1C">
    <w:name w:val="E37E8FBC10C447FFBB16CAC44700FE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Chronological Resume (Modern design).dotx</Template>
  <TotalTime>2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deich</dc:creator>
  <cp:keywords/>
  <dc:description/>
  <cp:lastModifiedBy>Laura Deichen</cp:lastModifiedBy>
  <cp:revision>2</cp:revision>
  <dcterms:created xsi:type="dcterms:W3CDTF">2026-07-14T03:00:00Z</dcterms:created>
  <dcterms:modified xsi:type="dcterms:W3CDTF">2026-07-14T03:00:00Z</dcterms:modified>
  <cp:category/>
</cp:coreProperties>
</file>